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72C98" w14:textId="2E09C3F8" w:rsidR="00D077E9" w:rsidRDefault="00C02E02" w:rsidP="00D70D02">
      <w:r>
        <w:rPr>
          <w:noProof/>
        </w:rPr>
        <w:pict w14:anchorId="129660BC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2057" type="#_x0000_t202" style="position:absolute;margin-left:2243.2pt;margin-top:.6pt;width:612pt;height:99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" filled="f" stroked="f" strokeweight=".5pt">
            <v:textbox>
              <w:txbxContent>
                <w:p w14:paraId="31EC4B89" w14:textId="7CA1EB83" w:rsidR="00B17D4D" w:rsidRPr="004B4EEA" w:rsidRDefault="00BC30FC" w:rsidP="00B17D4D">
                  <w:pPr>
                    <w:pStyle w:val="Title"/>
                    <w:spacing w:after="0"/>
                    <w:jc w:val="center"/>
                    <w:rPr>
                      <w:sz w:val="44"/>
                      <w:szCs w:val="44"/>
                    </w:rPr>
                  </w:pPr>
                  <w:r w:rsidRPr="004B4EEA">
                    <w:rPr>
                      <w:sz w:val="44"/>
                      <w:szCs w:val="44"/>
                    </w:rPr>
                    <w:t>Arizona Coyotes</w:t>
                  </w:r>
                </w:p>
                <w:p w14:paraId="6AD4EF08" w14:textId="44CFAB60" w:rsidR="004B4EEA" w:rsidRPr="004B4EEA" w:rsidRDefault="004B4EEA" w:rsidP="00B17D4D">
                  <w:pPr>
                    <w:pStyle w:val="Title"/>
                    <w:spacing w:after="0"/>
                    <w:jc w:val="center"/>
                    <w:rPr>
                      <w:sz w:val="44"/>
                      <w:szCs w:val="44"/>
                    </w:rPr>
                  </w:pPr>
                  <w:r w:rsidRPr="004B4EEA">
                    <w:rPr>
                      <w:sz w:val="44"/>
                      <w:szCs w:val="44"/>
                    </w:rPr>
                    <w:t>Tucson Roadrunners</w:t>
                  </w:r>
                </w:p>
                <w:p w14:paraId="6CCFD118" w14:textId="3BDD1B04" w:rsidR="004D3439" w:rsidRPr="004B4EEA" w:rsidRDefault="004D3439" w:rsidP="00B17D4D">
                  <w:pPr>
                    <w:pStyle w:val="Title"/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 w:rsidRPr="004B4EEA">
                    <w:rPr>
                      <w:sz w:val="36"/>
                      <w:szCs w:val="36"/>
                    </w:rPr>
                    <w:t xml:space="preserve">Phase II </w:t>
                  </w:r>
                  <w:r w:rsidR="000D4BFD" w:rsidRPr="004B4EEA">
                    <w:rPr>
                      <w:sz w:val="36"/>
                      <w:szCs w:val="36"/>
                    </w:rPr>
                    <w:t>Plus</w:t>
                  </w:r>
                </w:p>
                <w:p w14:paraId="077B9B99" w14:textId="744ABF00" w:rsidR="00623B3F" w:rsidRPr="004B4EEA" w:rsidRDefault="001B7725" w:rsidP="00927EE7">
                  <w:pPr>
                    <w:pStyle w:val="Title"/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 w:rsidRPr="004B4EEA">
                    <w:rPr>
                      <w:sz w:val="36"/>
                      <w:szCs w:val="36"/>
                    </w:rPr>
                    <w:t xml:space="preserve">March </w:t>
                  </w:r>
                  <w:r w:rsidR="00884AFB" w:rsidRPr="004B4EEA">
                    <w:rPr>
                      <w:sz w:val="36"/>
                      <w:szCs w:val="36"/>
                    </w:rPr>
                    <w:t>24 &amp; 25</w:t>
                  </w:r>
                  <w:r w:rsidRPr="004B4EEA">
                    <w:rPr>
                      <w:sz w:val="36"/>
                      <w:szCs w:val="36"/>
                    </w:rPr>
                    <w:t>, 2022</w:t>
                  </w:r>
                </w:p>
                <w:p w14:paraId="2C0CF408" w14:textId="77777777" w:rsidR="000C2AE6" w:rsidRPr="00D86945" w:rsidRDefault="000C2AE6" w:rsidP="00D55F4A">
                  <w:pPr>
                    <w:pStyle w:val="Title"/>
                    <w:spacing w:after="0"/>
                    <w:jc w:val="center"/>
                  </w:pPr>
                </w:p>
              </w:txbxContent>
            </v:textbox>
            <w10:wrap anchorx="page"/>
          </v:shape>
        </w:pict>
      </w:r>
    </w:p>
    <w:p w14:paraId="55A67425" w14:textId="487A2C2F" w:rsidR="00583144" w:rsidRDefault="00583144" w:rsidP="00033F12">
      <w:pPr>
        <w:jc w:val="center"/>
        <w:rPr>
          <w:noProof/>
        </w:rPr>
      </w:pPr>
    </w:p>
    <w:p w14:paraId="6DC2A0BB" w14:textId="77777777" w:rsidR="00E2611C" w:rsidRDefault="00E2611C" w:rsidP="00033F12">
      <w:pPr>
        <w:jc w:val="center"/>
        <w:rPr>
          <w:noProof/>
        </w:rPr>
      </w:pPr>
    </w:p>
    <w:p w14:paraId="5E9D1859" w14:textId="77777777" w:rsidR="002C4E57" w:rsidRDefault="002C4E57" w:rsidP="00033F12">
      <w:pPr>
        <w:jc w:val="center"/>
        <w:rPr>
          <w:noProof/>
        </w:rPr>
      </w:pPr>
    </w:p>
    <w:p w14:paraId="4BBBF642" w14:textId="4B19F35D" w:rsidR="00F6353D" w:rsidRDefault="00C02E02" w:rsidP="00033F12">
      <w:pPr>
        <w:jc w:val="center"/>
        <w:rPr>
          <w:noProof/>
        </w:rPr>
      </w:pPr>
      <w:r>
        <w:rPr>
          <w:noProof/>
        </w:rPr>
        <w:pict w14:anchorId="5A716419">
          <v:rect id="Rectangle 2" o:spid="_x0000_s2056" alt="colored rectangle" style="position:absolute;left:0;text-align:left;margin-left:2239.6pt;margin-top:234pt;width:611.1pt;height:320.3pt;z-index:-251657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" fillcolor="#072b60 [814]" stroked="f" strokeweight="2pt">
            <w10:wrap anchorx="page" anchory="page"/>
          </v:rect>
        </w:pict>
      </w:r>
    </w:p>
    <w:p w14:paraId="04E31959" w14:textId="60A9F089" w:rsidR="009C7566" w:rsidRDefault="00FC4870" w:rsidP="00033F1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3E2A096F" wp14:editId="384D8C3A">
            <wp:simplePos x="0" y="0"/>
            <wp:positionH relativeFrom="column">
              <wp:posOffset>2468880</wp:posOffset>
            </wp:positionH>
            <wp:positionV relativeFrom="page">
              <wp:posOffset>3070860</wp:posOffset>
            </wp:positionV>
            <wp:extent cx="4469130" cy="3787140"/>
            <wp:effectExtent l="0" t="0" r="7620" b="3810"/>
            <wp:wrapTopAndBottom/>
            <wp:docPr id="14" name="Picture 14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in a roo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02">
        <w:rPr>
          <w:noProof/>
        </w:rPr>
        <w:pict w14:anchorId="721D148A">
          <v:shape id="Text Box 198" o:spid="_x0000_s2055" type="#_x0000_t202" style="position:absolute;left:0;text-align:left;margin-left:-51.6pt;margin-top:24.75pt;width:243pt;height:22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" filled="f" stroked="f" strokeweight=".5pt">
            <v:textbox>
              <w:txbxContent>
                <w:p w14:paraId="372E55B5" w14:textId="239834A8" w:rsidR="000D4BFD" w:rsidRPr="00AC403E" w:rsidRDefault="000D4BFD" w:rsidP="008D3859">
                  <w:pPr>
                    <w:jc w:val="center"/>
                    <w:rPr>
                      <w:b w:val="0"/>
                      <w:color w:val="FFFFFF" w:themeColor="background1"/>
                      <w:sz w:val="36"/>
                      <w:szCs w:val="36"/>
                    </w:rPr>
                  </w:pPr>
                </w:p>
                <w:p w14:paraId="130B8B90" w14:textId="78AC208F" w:rsidR="000C2AE6" w:rsidRDefault="00884AFB" w:rsidP="00416C87">
                  <w:pPr>
                    <w:jc w:val="center"/>
                    <w:rPr>
                      <w:b w:val="0"/>
                      <w:color w:val="FFFFFF" w:themeColor="background1"/>
                      <w:sz w:val="32"/>
                      <w:szCs w:val="32"/>
                    </w:rPr>
                  </w:pPr>
                  <w:r w:rsidRPr="00492397">
                    <w:rPr>
                      <w:b w:val="0"/>
                      <w:color w:val="FFFFFF" w:themeColor="background1"/>
                      <w:sz w:val="32"/>
                      <w:szCs w:val="32"/>
                    </w:rPr>
                    <w:t>Phoenix Advantage Charter School</w:t>
                  </w:r>
                </w:p>
                <w:p w14:paraId="7E6A16C4" w14:textId="5AE9803D" w:rsidR="00E901C8" w:rsidRPr="00492397" w:rsidRDefault="00E901C8" w:rsidP="00416C87">
                  <w:pPr>
                    <w:jc w:val="center"/>
                    <w:rPr>
                      <w:b w:val="0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 w:val="0"/>
                      <w:color w:val="FFFFFF" w:themeColor="background1"/>
                      <w:sz w:val="32"/>
                      <w:szCs w:val="32"/>
                    </w:rPr>
                    <w:t>63 Kids</w:t>
                  </w:r>
                </w:p>
                <w:p w14:paraId="64CC2282" w14:textId="0654CB8B" w:rsidR="00884AFB" w:rsidRDefault="00884AFB" w:rsidP="00416C87">
                  <w:pPr>
                    <w:jc w:val="center"/>
                    <w:rPr>
                      <w:b w:val="0"/>
                      <w:color w:val="FFFFFF" w:themeColor="background1"/>
                      <w:sz w:val="36"/>
                      <w:szCs w:val="36"/>
                    </w:rPr>
                  </w:pPr>
                </w:p>
                <w:p w14:paraId="7E113FB3" w14:textId="4AE99A2C" w:rsidR="00884AFB" w:rsidRDefault="00884AFB" w:rsidP="00416C87">
                  <w:pPr>
                    <w:jc w:val="center"/>
                    <w:rPr>
                      <w:b w:val="0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>
                    <w:rPr>
                      <w:b w:val="0"/>
                      <w:color w:val="FFFFFF" w:themeColor="background1"/>
                      <w:sz w:val="36"/>
                      <w:szCs w:val="36"/>
                    </w:rPr>
                    <w:t>Appola</w:t>
                  </w:r>
                  <w:proofErr w:type="spellEnd"/>
                  <w:r>
                    <w:rPr>
                      <w:b w:val="0"/>
                      <w:color w:val="FFFFFF" w:themeColor="background1"/>
                      <w:sz w:val="36"/>
                      <w:szCs w:val="36"/>
                    </w:rPr>
                    <w:t xml:space="preserve"> Middle School</w:t>
                  </w:r>
                </w:p>
                <w:p w14:paraId="7ECC670B" w14:textId="608EF790" w:rsidR="00E901C8" w:rsidRDefault="00E901C8" w:rsidP="00416C87">
                  <w:pPr>
                    <w:jc w:val="center"/>
                    <w:rPr>
                      <w:b w:val="0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 w:val="0"/>
                      <w:color w:val="FFFFFF" w:themeColor="background1"/>
                      <w:sz w:val="36"/>
                      <w:szCs w:val="36"/>
                    </w:rPr>
                    <w:t>39 Kids</w:t>
                  </w:r>
                </w:p>
                <w:p w14:paraId="7AC95193" w14:textId="184B6672" w:rsidR="00884AFB" w:rsidRDefault="00884AFB" w:rsidP="00416C87">
                  <w:pPr>
                    <w:jc w:val="center"/>
                    <w:rPr>
                      <w:b w:val="0"/>
                      <w:color w:val="FFFFFF" w:themeColor="background1"/>
                      <w:sz w:val="36"/>
                      <w:szCs w:val="36"/>
                    </w:rPr>
                  </w:pPr>
                </w:p>
                <w:p w14:paraId="1FA5E893" w14:textId="67BC33DD" w:rsidR="00884AFB" w:rsidRDefault="00884AFB" w:rsidP="00416C87">
                  <w:pPr>
                    <w:jc w:val="center"/>
                    <w:rPr>
                      <w:b w:val="0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>
                    <w:rPr>
                      <w:b w:val="0"/>
                      <w:color w:val="FFFFFF" w:themeColor="background1"/>
                      <w:sz w:val="36"/>
                      <w:szCs w:val="36"/>
                    </w:rPr>
                    <w:t>Doolen</w:t>
                  </w:r>
                  <w:proofErr w:type="spellEnd"/>
                  <w:r>
                    <w:rPr>
                      <w:b w:val="0"/>
                      <w:color w:val="FFFFFF" w:themeColor="background1"/>
                      <w:sz w:val="36"/>
                      <w:szCs w:val="36"/>
                    </w:rPr>
                    <w:t xml:space="preserve"> Middle School</w:t>
                  </w:r>
                </w:p>
                <w:p w14:paraId="3A1E9C59" w14:textId="18258B73" w:rsidR="00E901C8" w:rsidRDefault="00E901C8" w:rsidP="00416C87">
                  <w:pPr>
                    <w:jc w:val="center"/>
                  </w:pPr>
                  <w:r>
                    <w:rPr>
                      <w:b w:val="0"/>
                      <w:color w:val="FFFFFF" w:themeColor="background1"/>
                      <w:sz w:val="36"/>
                      <w:szCs w:val="36"/>
                    </w:rPr>
                    <w:t>47 Kids</w:t>
                  </w:r>
                </w:p>
              </w:txbxContent>
            </v:textbox>
            <w10:wrap type="topAndBottom"/>
          </v:shape>
        </w:pict>
      </w:r>
    </w:p>
    <w:p w14:paraId="175016DE" w14:textId="60B29169" w:rsidR="002E1347" w:rsidRDefault="002E1347" w:rsidP="00033F12">
      <w:pPr>
        <w:jc w:val="center"/>
        <w:rPr>
          <w:noProof/>
        </w:rPr>
      </w:pPr>
    </w:p>
    <w:p w14:paraId="3C6973F1" w14:textId="06E0205F" w:rsidR="00785430" w:rsidRDefault="00785430" w:rsidP="00033F12">
      <w:pPr>
        <w:jc w:val="center"/>
        <w:rPr>
          <w:rFonts w:eastAsia="Times New Roman"/>
          <w:noProof/>
        </w:rPr>
      </w:pPr>
    </w:p>
    <w:p w14:paraId="31BCA51B" w14:textId="02BFEDC6" w:rsidR="007B0D41" w:rsidRDefault="00C02E02" w:rsidP="00C467F2">
      <w:r>
        <w:rPr>
          <w:noProof/>
        </w:rPr>
        <w:pict w14:anchorId="4E147B02">
          <v:shape id="Text Box 3" o:spid="_x0000_s2054" type="#_x0000_t202" style="position:absolute;margin-left:108pt;margin-top:521.5pt;width:285.6pt;height:31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" fillcolor="white [3212]" stroked="f" strokeweight=".5pt">
            <v:textbox>
              <w:txbxContent>
                <w:p w14:paraId="43ADC4FB" w14:textId="77777777" w:rsidR="00623B3F" w:rsidRDefault="00623B3F"/>
              </w:txbxContent>
            </v:textbox>
          </v:shape>
        </w:pict>
      </w:r>
      <w:r>
        <w:rPr>
          <w:noProof/>
        </w:rPr>
        <w:pict w14:anchorId="2D5EE504">
          <v:shape id="Text Box 2" o:spid="_x0000_s2053" type="#_x0000_t202" style="position:absolute;margin-left:-56.4pt;margin-top:343.2pt;width:611.1pt;height:304.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" filled="f" stroked="f">
            <v:textbox>
              <w:txbxContent>
                <w:p w14:paraId="3BE66469" w14:textId="603DE212" w:rsidR="002F3450" w:rsidRDefault="000C2AE6" w:rsidP="002F3450">
                  <w:pPr>
                    <w:jc w:val="center"/>
                    <w:rPr>
                      <w:sz w:val="40"/>
                      <w:szCs w:val="40"/>
                    </w:rPr>
                  </w:pPr>
                  <w:r w:rsidRPr="00C129C8">
                    <w:rPr>
                      <w:sz w:val="40"/>
                      <w:szCs w:val="40"/>
                    </w:rPr>
                    <w:t>Total</w:t>
                  </w:r>
                  <w:r w:rsidR="004D3439">
                    <w:rPr>
                      <w:sz w:val="40"/>
                      <w:szCs w:val="40"/>
                    </w:rPr>
                    <w:t xml:space="preserve"> Preventative</w:t>
                  </w:r>
                  <w:r w:rsidRPr="00C129C8">
                    <w:rPr>
                      <w:sz w:val="40"/>
                      <w:szCs w:val="40"/>
                    </w:rPr>
                    <w:t xml:space="preserve"> Care</w:t>
                  </w:r>
                  <w:r w:rsidR="00C46CDA">
                    <w:rPr>
                      <w:sz w:val="40"/>
                      <w:szCs w:val="40"/>
                    </w:rPr>
                    <w:t xml:space="preserve"> </w:t>
                  </w:r>
                  <w:r w:rsidRPr="00C129C8">
                    <w:rPr>
                      <w:sz w:val="40"/>
                      <w:szCs w:val="40"/>
                    </w:rPr>
                    <w:t>&amp; Education Provided       $</w:t>
                  </w:r>
                  <w:r w:rsidR="00206581">
                    <w:rPr>
                      <w:sz w:val="40"/>
                      <w:szCs w:val="40"/>
                    </w:rPr>
                    <w:t>15, 182.</w:t>
                  </w:r>
                </w:p>
                <w:p w14:paraId="10A6D4EF" w14:textId="77777777" w:rsidR="000C2AE6" w:rsidRPr="00665D69" w:rsidRDefault="000C2AE6" w:rsidP="002F3450">
                  <w:pPr>
                    <w:jc w:val="center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                                                            </w:t>
                  </w:r>
                </w:p>
                <w:p w14:paraId="6B437E8F" w14:textId="0460C4D7" w:rsidR="000C2AE6" w:rsidRPr="00F84D5C" w:rsidRDefault="000C2AE6" w:rsidP="007B6E6A">
                  <w:pPr>
                    <w:jc w:val="center"/>
                  </w:pPr>
                  <w:r w:rsidRPr="00F84D5C">
                    <w:t>Average Dental Care &amp; Oral Health Education per patient</w:t>
                  </w:r>
                  <w:r>
                    <w:t xml:space="preserve"> visiting clinic</w:t>
                  </w:r>
                  <w:r w:rsidRPr="00F84D5C">
                    <w:t xml:space="preserve">   </w:t>
                  </w:r>
                  <w:r w:rsidR="002F3450">
                    <w:t>$</w:t>
                  </w:r>
                  <w:r w:rsidR="00065927">
                    <w:t>370</w:t>
                  </w:r>
                </w:p>
                <w:p w14:paraId="175B1476" w14:textId="77777777" w:rsidR="000C2AE6" w:rsidRPr="000A3C24" w:rsidRDefault="000C2AE6" w:rsidP="002C4E57">
                  <w:pPr>
                    <w:ind w:left="2160" w:firstLine="720"/>
                  </w:pPr>
                </w:p>
              </w:txbxContent>
            </v:textbox>
          </v:shape>
        </w:pict>
      </w:r>
    </w:p>
    <w:p w14:paraId="5CE29641" w14:textId="77777777" w:rsidR="007B0D41" w:rsidRPr="007B0D41" w:rsidRDefault="007B0D41" w:rsidP="007B0D41"/>
    <w:p w14:paraId="71E660D2" w14:textId="77777777" w:rsidR="007B0D41" w:rsidRDefault="007B0D41" w:rsidP="00C467F2"/>
    <w:p w14:paraId="35B93874" w14:textId="72E02F6E" w:rsidR="007B0D41" w:rsidRDefault="007B0D41" w:rsidP="007B0D41">
      <w:pPr>
        <w:tabs>
          <w:tab w:val="left" w:pos="1236"/>
        </w:tabs>
        <w:rPr>
          <w:b w:val="0"/>
          <w:bCs/>
          <w:sz w:val="36"/>
          <w:szCs w:val="36"/>
        </w:rPr>
      </w:pPr>
      <w:r>
        <w:tab/>
      </w:r>
      <w:r w:rsidRPr="007B0D41">
        <w:rPr>
          <w:sz w:val="36"/>
          <w:szCs w:val="36"/>
        </w:rPr>
        <w:t>Total Preventative Care &amp; Education Provided</w:t>
      </w:r>
      <w:r>
        <w:rPr>
          <w:b w:val="0"/>
          <w:bCs/>
          <w:sz w:val="36"/>
          <w:szCs w:val="36"/>
        </w:rPr>
        <w:t xml:space="preserve">        $44,041</w:t>
      </w:r>
    </w:p>
    <w:p w14:paraId="1D888679" w14:textId="6F9BD2AE" w:rsidR="007B0D41" w:rsidRDefault="007B0D41" w:rsidP="007B0D41">
      <w:pPr>
        <w:tabs>
          <w:tab w:val="left" w:pos="1236"/>
        </w:tabs>
        <w:rPr>
          <w:b w:val="0"/>
          <w:bCs/>
          <w:szCs w:val="28"/>
        </w:rPr>
      </w:pPr>
      <w:r w:rsidRPr="007B0D41">
        <w:rPr>
          <w:szCs w:val="28"/>
        </w:rPr>
        <w:t xml:space="preserve">Average Dental Care &amp; Oral Health Education per patient </w:t>
      </w:r>
      <w:r w:rsidR="004B4EEA">
        <w:rPr>
          <w:szCs w:val="28"/>
        </w:rPr>
        <w:t>v</w:t>
      </w:r>
      <w:r w:rsidRPr="007B0D41">
        <w:rPr>
          <w:szCs w:val="28"/>
        </w:rPr>
        <w:t xml:space="preserve">isiting </w:t>
      </w:r>
      <w:r w:rsidR="004B4EEA">
        <w:rPr>
          <w:szCs w:val="28"/>
        </w:rPr>
        <w:t>Program</w:t>
      </w:r>
      <w:r>
        <w:rPr>
          <w:b w:val="0"/>
          <w:bCs/>
          <w:szCs w:val="28"/>
        </w:rPr>
        <w:t xml:space="preserve">         $370</w:t>
      </w:r>
    </w:p>
    <w:p w14:paraId="23DAF80D" w14:textId="226ADDBF" w:rsidR="00492397" w:rsidRDefault="00492397" w:rsidP="007B0D41">
      <w:pPr>
        <w:tabs>
          <w:tab w:val="left" w:pos="1236"/>
        </w:tabs>
        <w:rPr>
          <w:b w:val="0"/>
          <w:bCs/>
          <w:szCs w:val="28"/>
        </w:rPr>
      </w:pPr>
    </w:p>
    <w:p w14:paraId="78C9A5C0" w14:textId="6AE8ADE2" w:rsidR="00492397" w:rsidRDefault="00492397" w:rsidP="007B0D41">
      <w:pPr>
        <w:tabs>
          <w:tab w:val="left" w:pos="1236"/>
        </w:tabs>
        <w:rPr>
          <w:b w:val="0"/>
          <w:bCs/>
          <w:szCs w:val="28"/>
        </w:rPr>
      </w:pPr>
    </w:p>
    <w:p w14:paraId="4441398F" w14:textId="1755277E" w:rsidR="00492397" w:rsidRPr="007B0D41" w:rsidRDefault="00C02E02" w:rsidP="007B0D41">
      <w:pPr>
        <w:tabs>
          <w:tab w:val="left" w:pos="1236"/>
        </w:tabs>
        <w:rPr>
          <w:b w:val="0"/>
          <w:bCs/>
          <w:szCs w:val="28"/>
        </w:rPr>
      </w:pPr>
      <w:r>
        <w:rPr>
          <w:b w:val="0"/>
          <w:bCs/>
          <w:noProof/>
          <w:szCs w:val="28"/>
        </w:rPr>
        <w:pict w14:anchorId="5B892C6A">
          <v:shape id="_x0000_s2059" type="#_x0000_t202" style="position:absolute;margin-left:7.2pt;margin-top:625.95pt;width:264.6pt;height:44.4pt;z-index:251948032;visibility:visible;mso-wrap-distance-left:9pt;mso-wrap-distance-top:3.6pt;mso-wrap-distance-right:9pt;mso-wrap-distance-bottom:3.6pt;mso-position-horizontal-relative:pag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" stroked="f">
            <v:textbox style="mso-next-textbox:#_x0000_s2059">
              <w:txbxContent>
                <w:p w14:paraId="1BE200C6" w14:textId="093825AB" w:rsidR="00492397" w:rsidRPr="00316456" w:rsidRDefault="00492397" w:rsidP="0049239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Sponsored by:</w:t>
                  </w:r>
                  <w:r w:rsidR="004B4EEA">
                    <w:rPr>
                      <w:sz w:val="32"/>
                      <w:szCs w:val="32"/>
                    </w:rPr>
                    <w:t xml:space="preserve">    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4B4EEA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17018F99" wp14:editId="417EA73A">
                        <wp:extent cx="1214120" cy="304800"/>
                        <wp:effectExtent l="0" t="0" r="0" b="0"/>
                        <wp:docPr id="4" name="Picture 4" descr="A green and white sign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A green and white sign&#10;&#10;Description automatically generated with medium confidence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412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B3ECB1" w14:textId="77777777" w:rsidR="004B4EEA" w:rsidRDefault="004B4EEA"/>
              </w:txbxContent>
            </v:textbox>
            <w10:wrap type="topAndBottom" anchorx="page"/>
          </v:shape>
        </w:pict>
      </w:r>
    </w:p>
    <w:p w14:paraId="02C14D49" w14:textId="77777777" w:rsidR="00BF1652" w:rsidRDefault="00D077E9" w:rsidP="00C467F2">
      <w:r w:rsidRPr="007B0D41">
        <w:br w:type="page"/>
      </w:r>
      <w:r w:rsidR="00C467F2">
        <w:lastRenderedPageBreak/>
        <w:t xml:space="preserve">                                                  </w:t>
      </w:r>
    </w:p>
    <w:p w14:paraId="46AB1F0B" w14:textId="77777777" w:rsidR="00BF1652" w:rsidRDefault="00BF1652" w:rsidP="00C467F2"/>
    <w:p w14:paraId="3BD69A69" w14:textId="3AE75A93" w:rsidR="00BF1652" w:rsidRDefault="00BF1652" w:rsidP="00C467F2">
      <w:pPr>
        <w:rPr>
          <w:sz w:val="44"/>
          <w:szCs w:val="44"/>
        </w:rPr>
      </w:pPr>
      <w:r>
        <w:t xml:space="preserve">                                                    </w:t>
      </w:r>
      <w:r w:rsidR="00C467F2">
        <w:t xml:space="preserve"> </w:t>
      </w:r>
      <w:r w:rsidR="00BB0012">
        <w:t xml:space="preserve"> </w:t>
      </w:r>
      <w:r w:rsidR="00033F12" w:rsidRPr="00DF665B">
        <w:rPr>
          <w:sz w:val="44"/>
          <w:szCs w:val="44"/>
        </w:rPr>
        <w:t>PATIENT DATA</w:t>
      </w:r>
    </w:p>
    <w:p w14:paraId="21556059" w14:textId="3BF4DD32" w:rsidR="009E2FCB" w:rsidRPr="00DF665B" w:rsidRDefault="00C467F2" w:rsidP="00C467F2">
      <w:pPr>
        <w:rPr>
          <w:sz w:val="44"/>
          <w:szCs w:val="44"/>
        </w:rPr>
      </w:pPr>
      <w:r w:rsidRPr="00DF665B">
        <w:rPr>
          <w:sz w:val="44"/>
          <w:szCs w:val="44"/>
        </w:rPr>
        <w:t xml:space="preserve">    </w:t>
      </w:r>
    </w:p>
    <w:p w14:paraId="43CFA0BA" w14:textId="0BFE72B9" w:rsidR="00927EE7" w:rsidRPr="00206581" w:rsidRDefault="00470A42" w:rsidP="00206581">
      <w:pPr>
        <w:jc w:val="center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45440" behindDoc="0" locked="0" layoutInCell="1" allowOverlap="1" wp14:anchorId="57B48620" wp14:editId="09DA7801">
            <wp:simplePos x="0" y="0"/>
            <wp:positionH relativeFrom="column">
              <wp:posOffset>3177540</wp:posOffset>
            </wp:positionH>
            <wp:positionV relativeFrom="paragraph">
              <wp:posOffset>396240</wp:posOffset>
            </wp:positionV>
            <wp:extent cx="3771900" cy="25298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114E6E30" wp14:editId="40D634D5">
            <wp:simplePos x="0" y="0"/>
            <wp:positionH relativeFrom="column">
              <wp:posOffset>861060</wp:posOffset>
            </wp:positionH>
            <wp:positionV relativeFrom="paragraph">
              <wp:posOffset>3116580</wp:posOffset>
            </wp:positionV>
            <wp:extent cx="4198620" cy="240030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C3F">
        <w:rPr>
          <w:b w:val="0"/>
          <w:noProof/>
        </w:rPr>
        <w:drawing>
          <wp:anchor distT="0" distB="0" distL="114300" distR="114300" simplePos="0" relativeHeight="251685376" behindDoc="0" locked="0" layoutInCell="1" allowOverlap="1" wp14:anchorId="5D0E1C0D" wp14:editId="25BE6621">
            <wp:simplePos x="0" y="0"/>
            <wp:positionH relativeFrom="column">
              <wp:posOffset>-640080</wp:posOffset>
            </wp:positionH>
            <wp:positionV relativeFrom="paragraph">
              <wp:posOffset>411480</wp:posOffset>
            </wp:positionV>
            <wp:extent cx="3749040" cy="250698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583A" w14:textId="63D74882" w:rsidR="00623B3F" w:rsidRDefault="00C02E02" w:rsidP="00884AFB">
      <w:pPr>
        <w:pStyle w:val="Heading1"/>
        <w:ind w:left="720"/>
        <w:jc w:val="right"/>
      </w:pPr>
      <w:r>
        <w:rPr>
          <w:noProof/>
        </w:rPr>
        <w:lastRenderedPageBreak/>
        <w:pict w14:anchorId="3114BFF8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Up Arrow 209" o:spid="_x0000_s2051" type="#_x0000_t68" style="position:absolute;left:0;text-align:left;margin-left:.35pt;margin-top:-59.85pt;width:9.75pt;height:17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" adj="6052" fillcolor="white [3212]" stroked="f" strokeweight="2pt"/>
        </w:pict>
      </w:r>
    </w:p>
    <w:p w14:paraId="538E9C8C" w14:textId="359291FB" w:rsidR="00EE64DC" w:rsidRPr="00623B3F" w:rsidRDefault="00EE64DC" w:rsidP="009E2FCB">
      <w:pPr>
        <w:pStyle w:val="Heading1"/>
        <w:jc w:val="center"/>
      </w:pPr>
    </w:p>
    <w:p w14:paraId="31709AF4" w14:textId="5FE2AA63" w:rsidR="00927EE7" w:rsidRPr="00BF1652" w:rsidRDefault="00BF1652" w:rsidP="00623B3F">
      <w:r>
        <w:t xml:space="preserve">                                                    </w:t>
      </w:r>
      <w:r w:rsidR="00A356C4">
        <w:t xml:space="preserve">  </w:t>
      </w:r>
      <w:r w:rsidR="001F22E5">
        <w:t xml:space="preserve"> </w:t>
      </w:r>
      <w:r w:rsidR="00ED202D" w:rsidRPr="00DF665B">
        <w:rPr>
          <w:sz w:val="44"/>
          <w:szCs w:val="44"/>
        </w:rPr>
        <w:t xml:space="preserve">PATIENT DATA    </w:t>
      </w:r>
      <w:r w:rsidR="001F22E5" w:rsidRPr="00DF665B">
        <w:rPr>
          <w:sz w:val="44"/>
          <w:szCs w:val="44"/>
        </w:rPr>
        <w:t xml:space="preserve"> </w:t>
      </w:r>
    </w:p>
    <w:p w14:paraId="2B14CA6B" w14:textId="1982503B" w:rsidR="00927EE7" w:rsidRDefault="00927EE7" w:rsidP="00623B3F"/>
    <w:p w14:paraId="1D11D50C" w14:textId="485A29A1" w:rsidR="00927EE7" w:rsidRDefault="00AC3BF2" w:rsidP="00623B3F">
      <w:r>
        <w:rPr>
          <w:noProof/>
        </w:rPr>
        <w:drawing>
          <wp:anchor distT="0" distB="0" distL="114300" distR="114300" simplePos="0" relativeHeight="251662848" behindDoc="0" locked="0" layoutInCell="1" allowOverlap="1" wp14:anchorId="133F69A1" wp14:editId="44BB658A">
            <wp:simplePos x="0" y="0"/>
            <wp:positionH relativeFrom="column">
              <wp:posOffset>-716280</wp:posOffset>
            </wp:positionH>
            <wp:positionV relativeFrom="paragraph">
              <wp:posOffset>460375</wp:posOffset>
            </wp:positionV>
            <wp:extent cx="3848100" cy="22479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10">
        <w:rPr>
          <w:noProof/>
        </w:rPr>
        <w:drawing>
          <wp:anchor distT="0" distB="0" distL="114300" distR="114300" simplePos="0" relativeHeight="251660800" behindDoc="0" locked="0" layoutInCell="1" allowOverlap="1" wp14:anchorId="3A318C62" wp14:editId="4C9E0888">
            <wp:simplePos x="0" y="0"/>
            <wp:positionH relativeFrom="column">
              <wp:posOffset>3200400</wp:posOffset>
            </wp:positionH>
            <wp:positionV relativeFrom="paragraph">
              <wp:posOffset>445770</wp:posOffset>
            </wp:positionV>
            <wp:extent cx="3726180" cy="225552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4D27A" w14:textId="3185B1A4" w:rsidR="00927EE7" w:rsidRDefault="00DB4375" w:rsidP="00623B3F">
      <w:r>
        <w:rPr>
          <w:noProof/>
        </w:rPr>
        <w:drawing>
          <wp:anchor distT="0" distB="0" distL="114300" distR="114300" simplePos="0" relativeHeight="251664384" behindDoc="0" locked="0" layoutInCell="1" allowOverlap="1" wp14:anchorId="3854D8FE" wp14:editId="303FE5DD">
            <wp:simplePos x="0" y="0"/>
            <wp:positionH relativeFrom="column">
              <wp:posOffset>1036320</wp:posOffset>
            </wp:positionH>
            <wp:positionV relativeFrom="paragraph">
              <wp:posOffset>2916555</wp:posOffset>
            </wp:positionV>
            <wp:extent cx="4237355" cy="238506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05DA58" w14:textId="45EB0187" w:rsidR="00927EE7" w:rsidRDefault="00927EE7" w:rsidP="00623B3F"/>
    <w:p w14:paraId="4D2BDE55" w14:textId="77777777" w:rsidR="00A356C4" w:rsidRDefault="00A356C4" w:rsidP="00623B3F"/>
    <w:p w14:paraId="5F90082A" w14:textId="77777777" w:rsidR="00A356C4" w:rsidRDefault="00A356C4" w:rsidP="00623B3F"/>
    <w:p w14:paraId="14083913" w14:textId="44ACEAFD" w:rsidR="0080018E" w:rsidRPr="001F22E5" w:rsidRDefault="00A356C4" w:rsidP="00623B3F">
      <w:pPr>
        <w:rPr>
          <w:rFonts w:eastAsia="Times New Roman"/>
          <w:noProof/>
          <w:sz w:val="36"/>
          <w:szCs w:val="36"/>
        </w:rPr>
      </w:pPr>
      <w:r>
        <w:lastRenderedPageBreak/>
        <w:t xml:space="preserve">                                           </w:t>
      </w:r>
      <w:r w:rsidR="001F22E5" w:rsidRPr="001F22E5">
        <w:rPr>
          <w:rFonts w:eastAsia="Times New Roman"/>
          <w:noProof/>
          <w:sz w:val="36"/>
          <w:szCs w:val="36"/>
        </w:rPr>
        <w:t xml:space="preserve">Total combined treatment </w:t>
      </w:r>
    </w:p>
    <w:p w14:paraId="546FAEE3" w14:textId="1F7371C8" w:rsidR="00623B3F" w:rsidRPr="00623B3F" w:rsidRDefault="00623B3F" w:rsidP="00623B3F"/>
    <w:p w14:paraId="5B95296F" w14:textId="2F3FB7C4" w:rsidR="00623B3F" w:rsidRPr="00623B3F" w:rsidRDefault="00623B3F" w:rsidP="00623B3F"/>
    <w:tbl>
      <w:tblPr>
        <w:tblStyle w:val="TableGrid"/>
        <w:tblpPr w:leftFromText="180" w:rightFromText="180" w:vertAnchor="text" w:horzAnchor="margin" w:tblpXSpec="center" w:tblpY="148"/>
        <w:tblW w:w="5414" w:type="dxa"/>
        <w:tblLook w:val="04A0" w:firstRow="1" w:lastRow="0" w:firstColumn="1" w:lastColumn="0" w:noHBand="0" w:noVBand="1"/>
      </w:tblPr>
      <w:tblGrid>
        <w:gridCol w:w="2707"/>
        <w:gridCol w:w="2707"/>
      </w:tblGrid>
      <w:tr w:rsidR="00234262" w14:paraId="5654FDE5" w14:textId="77777777" w:rsidTr="00234262">
        <w:trPr>
          <w:trHeight w:val="829"/>
        </w:trPr>
        <w:tc>
          <w:tcPr>
            <w:tcW w:w="2707" w:type="dxa"/>
            <w:shd w:val="clear" w:color="auto" w:fill="auto"/>
          </w:tcPr>
          <w:p w14:paraId="30F4CBAD" w14:textId="55298CAC" w:rsidR="00234262" w:rsidRDefault="00234262" w:rsidP="00234262">
            <w:pPr>
              <w:jc w:val="center"/>
            </w:pPr>
            <w:bookmarkStart w:id="0" w:name="_Hlk103161578"/>
            <w:r>
              <w:t>Screen</w:t>
            </w:r>
            <w:r w:rsidR="00553F4D">
              <w:t xml:space="preserve">ings </w:t>
            </w:r>
          </w:p>
        </w:tc>
        <w:tc>
          <w:tcPr>
            <w:tcW w:w="2707" w:type="dxa"/>
          </w:tcPr>
          <w:p w14:paraId="3A3675E1" w14:textId="77777777" w:rsidR="00234262" w:rsidRDefault="00234262" w:rsidP="00234262">
            <w:pPr>
              <w:jc w:val="center"/>
            </w:pPr>
            <w:r>
              <w:t>149</w:t>
            </w:r>
          </w:p>
        </w:tc>
      </w:tr>
      <w:tr w:rsidR="00234262" w14:paraId="2E0FC087" w14:textId="77777777" w:rsidTr="00234262">
        <w:trPr>
          <w:trHeight w:val="859"/>
        </w:trPr>
        <w:tc>
          <w:tcPr>
            <w:tcW w:w="2707" w:type="dxa"/>
          </w:tcPr>
          <w:p w14:paraId="159D2D22" w14:textId="77777777" w:rsidR="00234262" w:rsidRDefault="00234262" w:rsidP="00234262">
            <w:pPr>
              <w:jc w:val="center"/>
            </w:pPr>
            <w:r>
              <w:t xml:space="preserve">Fluoride Varnish </w:t>
            </w:r>
          </w:p>
        </w:tc>
        <w:tc>
          <w:tcPr>
            <w:tcW w:w="2707" w:type="dxa"/>
          </w:tcPr>
          <w:p w14:paraId="49D93D41" w14:textId="77777777" w:rsidR="00234262" w:rsidRDefault="00234262" w:rsidP="00234262">
            <w:pPr>
              <w:jc w:val="center"/>
            </w:pPr>
            <w:r>
              <w:t>149</w:t>
            </w:r>
          </w:p>
        </w:tc>
      </w:tr>
      <w:tr w:rsidR="00234262" w14:paraId="1DBEEE12" w14:textId="77777777" w:rsidTr="00234262">
        <w:trPr>
          <w:trHeight w:val="859"/>
        </w:trPr>
        <w:tc>
          <w:tcPr>
            <w:tcW w:w="2707" w:type="dxa"/>
          </w:tcPr>
          <w:p w14:paraId="2D59D3AF" w14:textId="39C3364D" w:rsidR="00234262" w:rsidRDefault="00234262" w:rsidP="00234262">
            <w:pPr>
              <w:jc w:val="center"/>
            </w:pPr>
            <w:r>
              <w:t>Prophy Cleanings</w:t>
            </w:r>
          </w:p>
        </w:tc>
        <w:tc>
          <w:tcPr>
            <w:tcW w:w="2707" w:type="dxa"/>
          </w:tcPr>
          <w:p w14:paraId="6A1AB5D7" w14:textId="77777777" w:rsidR="00234262" w:rsidRDefault="00234262" w:rsidP="00234262">
            <w:pPr>
              <w:jc w:val="center"/>
            </w:pPr>
            <w:r>
              <w:t>91</w:t>
            </w:r>
          </w:p>
        </w:tc>
      </w:tr>
      <w:tr w:rsidR="00234262" w14:paraId="5F13D3BA" w14:textId="77777777" w:rsidTr="00234262">
        <w:trPr>
          <w:trHeight w:val="859"/>
        </w:trPr>
        <w:tc>
          <w:tcPr>
            <w:tcW w:w="2707" w:type="dxa"/>
          </w:tcPr>
          <w:p w14:paraId="40BFF0C5" w14:textId="66FD88E1" w:rsidR="00234262" w:rsidRDefault="00234262" w:rsidP="00234262">
            <w:pPr>
              <w:jc w:val="center"/>
            </w:pPr>
            <w:r>
              <w:t>Silver Diamine Fluoride</w:t>
            </w:r>
          </w:p>
        </w:tc>
        <w:tc>
          <w:tcPr>
            <w:tcW w:w="2707" w:type="dxa"/>
          </w:tcPr>
          <w:p w14:paraId="1E84934E" w14:textId="77777777" w:rsidR="00234262" w:rsidRDefault="00234262" w:rsidP="00234262">
            <w:pPr>
              <w:jc w:val="center"/>
            </w:pPr>
            <w:r>
              <w:t>252</w:t>
            </w:r>
          </w:p>
        </w:tc>
      </w:tr>
      <w:tr w:rsidR="00234262" w14:paraId="19EBF9CB" w14:textId="77777777" w:rsidTr="00234262">
        <w:trPr>
          <w:trHeight w:val="829"/>
        </w:trPr>
        <w:tc>
          <w:tcPr>
            <w:tcW w:w="2707" w:type="dxa"/>
          </w:tcPr>
          <w:p w14:paraId="16AE6FD9" w14:textId="77777777" w:rsidR="00234262" w:rsidRDefault="00234262" w:rsidP="00234262">
            <w:pPr>
              <w:jc w:val="center"/>
            </w:pPr>
            <w:r>
              <w:t>Oral Health Education</w:t>
            </w:r>
          </w:p>
        </w:tc>
        <w:tc>
          <w:tcPr>
            <w:tcW w:w="2707" w:type="dxa"/>
          </w:tcPr>
          <w:p w14:paraId="3D05932D" w14:textId="77777777" w:rsidR="00234262" w:rsidRDefault="00234262" w:rsidP="00234262">
            <w:pPr>
              <w:jc w:val="center"/>
            </w:pPr>
            <w:r>
              <w:t>149</w:t>
            </w:r>
          </w:p>
        </w:tc>
      </w:tr>
      <w:bookmarkEnd w:id="0"/>
    </w:tbl>
    <w:p w14:paraId="0463618B" w14:textId="2DFD1CFF" w:rsidR="00623B3F" w:rsidRPr="00623B3F" w:rsidRDefault="00623B3F" w:rsidP="00623B3F"/>
    <w:p w14:paraId="73A1B948" w14:textId="4C31FE56" w:rsidR="004B3AD2" w:rsidRDefault="00234262">
      <w:pPr>
        <w:spacing w:after="200"/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008731AB" wp14:editId="58B1CECF">
            <wp:simplePos x="0" y="0"/>
            <wp:positionH relativeFrom="column">
              <wp:posOffset>328930</wp:posOffset>
            </wp:positionH>
            <wp:positionV relativeFrom="paragraph">
              <wp:posOffset>2884170</wp:posOffset>
            </wp:positionV>
            <wp:extent cx="5492115" cy="3764280"/>
            <wp:effectExtent l="0" t="0" r="0" b="7620"/>
            <wp:wrapTopAndBottom/>
            <wp:docPr id="6" name="Picture 6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a room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AD2">
        <w:br w:type="page"/>
      </w:r>
    </w:p>
    <w:p w14:paraId="54DB0D30" w14:textId="2CA38193" w:rsidR="00623B3F" w:rsidRDefault="00623B3F" w:rsidP="00623B3F"/>
    <w:p w14:paraId="17AEAEBC" w14:textId="5972E9BB" w:rsidR="005B4E28" w:rsidRPr="00BF1652" w:rsidRDefault="005B4E28" w:rsidP="00623B3F">
      <w:pPr>
        <w:rPr>
          <w:color w:val="000000" w:themeColor="text1"/>
          <w:sz w:val="52"/>
          <w:szCs w:val="52"/>
        </w:rPr>
      </w:pPr>
      <w:r>
        <w:t xml:space="preserve">                                           </w:t>
      </w:r>
      <w:r w:rsidRPr="00BF1652">
        <w:rPr>
          <w:color w:val="000000" w:themeColor="text1"/>
          <w:sz w:val="52"/>
          <w:szCs w:val="52"/>
        </w:rPr>
        <w:t>Our Volunteers</w:t>
      </w:r>
    </w:p>
    <w:p w14:paraId="5F6C3DDE" w14:textId="568E4A42" w:rsidR="00BF1652" w:rsidRDefault="00BF1652" w:rsidP="00623B3F">
      <w:pPr>
        <w:rPr>
          <w:sz w:val="36"/>
          <w:szCs w:val="36"/>
        </w:rPr>
      </w:pPr>
    </w:p>
    <w:p w14:paraId="2BC3B34C" w14:textId="77777777" w:rsidR="00BF1652" w:rsidRDefault="00BF1652" w:rsidP="00623B3F">
      <w:pPr>
        <w:rPr>
          <w:sz w:val="36"/>
          <w:szCs w:val="36"/>
        </w:rPr>
      </w:pPr>
    </w:p>
    <w:p w14:paraId="7E940C53" w14:textId="6155E852" w:rsidR="00DF665B" w:rsidRPr="005B4E28" w:rsidRDefault="00DF665B" w:rsidP="00623B3F">
      <w:pPr>
        <w:rPr>
          <w:sz w:val="36"/>
          <w:szCs w:val="36"/>
        </w:rPr>
      </w:pPr>
      <w:r>
        <w:rPr>
          <w:sz w:val="36"/>
          <w:szCs w:val="36"/>
        </w:rPr>
        <w:t xml:space="preserve">     Volunteers                     Signed up                  Attended </w:t>
      </w:r>
    </w:p>
    <w:tbl>
      <w:tblPr>
        <w:tblStyle w:val="TableGrid"/>
        <w:tblpPr w:leftFromText="180" w:rightFromText="180" w:vertAnchor="text" w:horzAnchor="margin" w:tblpY="252"/>
        <w:tblW w:w="9145" w:type="dxa"/>
        <w:tblLook w:val="04A0" w:firstRow="1" w:lastRow="0" w:firstColumn="1" w:lastColumn="0" w:noHBand="0" w:noVBand="1"/>
      </w:tblPr>
      <w:tblGrid>
        <w:gridCol w:w="3223"/>
        <w:gridCol w:w="3019"/>
        <w:gridCol w:w="2903"/>
      </w:tblGrid>
      <w:tr w:rsidR="00DF665B" w14:paraId="51D913A2" w14:textId="77777777" w:rsidTr="00DF665B">
        <w:trPr>
          <w:trHeight w:val="449"/>
        </w:trPr>
        <w:tc>
          <w:tcPr>
            <w:tcW w:w="3223" w:type="dxa"/>
            <w:shd w:val="clear" w:color="auto" w:fill="auto"/>
          </w:tcPr>
          <w:p w14:paraId="31F0110D" w14:textId="77777777" w:rsidR="00DF665B" w:rsidRDefault="00DF665B" w:rsidP="00DF665B">
            <w:pPr>
              <w:jc w:val="center"/>
            </w:pPr>
            <w:r>
              <w:t>Dentist</w:t>
            </w:r>
          </w:p>
        </w:tc>
        <w:tc>
          <w:tcPr>
            <w:tcW w:w="3019" w:type="dxa"/>
          </w:tcPr>
          <w:p w14:paraId="61CAECBF" w14:textId="77777777" w:rsidR="00DF665B" w:rsidRDefault="00DF665B" w:rsidP="00DF665B">
            <w:pPr>
              <w:jc w:val="center"/>
            </w:pPr>
            <w:r>
              <w:t>5</w:t>
            </w:r>
          </w:p>
        </w:tc>
        <w:tc>
          <w:tcPr>
            <w:tcW w:w="2903" w:type="dxa"/>
          </w:tcPr>
          <w:p w14:paraId="40E95119" w14:textId="77777777" w:rsidR="00DF665B" w:rsidRDefault="00DF665B" w:rsidP="00DF665B">
            <w:pPr>
              <w:jc w:val="center"/>
            </w:pPr>
            <w:r>
              <w:t>3</w:t>
            </w:r>
          </w:p>
        </w:tc>
      </w:tr>
      <w:tr w:rsidR="00DF665B" w14:paraId="545E0CE5" w14:textId="77777777" w:rsidTr="00DF665B">
        <w:trPr>
          <w:trHeight w:val="465"/>
        </w:trPr>
        <w:tc>
          <w:tcPr>
            <w:tcW w:w="3223" w:type="dxa"/>
          </w:tcPr>
          <w:p w14:paraId="0FD308BE" w14:textId="77777777" w:rsidR="00DF665B" w:rsidRDefault="00DF665B" w:rsidP="00DF665B">
            <w:pPr>
              <w:jc w:val="center"/>
            </w:pPr>
            <w:r>
              <w:t xml:space="preserve">Hygienists </w:t>
            </w:r>
          </w:p>
        </w:tc>
        <w:tc>
          <w:tcPr>
            <w:tcW w:w="3019" w:type="dxa"/>
          </w:tcPr>
          <w:p w14:paraId="2E03212A" w14:textId="77777777" w:rsidR="00DF665B" w:rsidRDefault="00DF665B" w:rsidP="00DF665B">
            <w:pPr>
              <w:jc w:val="center"/>
            </w:pPr>
            <w:r>
              <w:t>2</w:t>
            </w:r>
          </w:p>
        </w:tc>
        <w:tc>
          <w:tcPr>
            <w:tcW w:w="2903" w:type="dxa"/>
          </w:tcPr>
          <w:p w14:paraId="491C0E51" w14:textId="77777777" w:rsidR="00DF665B" w:rsidRDefault="00DF665B" w:rsidP="00DF665B">
            <w:pPr>
              <w:jc w:val="center"/>
            </w:pPr>
            <w:r>
              <w:t>2</w:t>
            </w:r>
          </w:p>
        </w:tc>
      </w:tr>
      <w:tr w:rsidR="00DF665B" w14:paraId="11FAE2DA" w14:textId="77777777" w:rsidTr="00DF665B">
        <w:trPr>
          <w:trHeight w:val="465"/>
        </w:trPr>
        <w:tc>
          <w:tcPr>
            <w:tcW w:w="3223" w:type="dxa"/>
          </w:tcPr>
          <w:p w14:paraId="3721945E" w14:textId="77777777" w:rsidR="00DF665B" w:rsidRDefault="00DF665B" w:rsidP="00DF665B">
            <w:pPr>
              <w:jc w:val="center"/>
            </w:pPr>
            <w:r>
              <w:t>Dental Assistants</w:t>
            </w:r>
          </w:p>
        </w:tc>
        <w:tc>
          <w:tcPr>
            <w:tcW w:w="3019" w:type="dxa"/>
          </w:tcPr>
          <w:p w14:paraId="1E45B88F" w14:textId="77777777" w:rsidR="00DF665B" w:rsidRDefault="00DF665B" w:rsidP="00DF665B">
            <w:pPr>
              <w:jc w:val="center"/>
            </w:pPr>
            <w:r>
              <w:t>5</w:t>
            </w:r>
          </w:p>
        </w:tc>
        <w:tc>
          <w:tcPr>
            <w:tcW w:w="2903" w:type="dxa"/>
          </w:tcPr>
          <w:p w14:paraId="73C61AB1" w14:textId="77777777" w:rsidR="00DF665B" w:rsidRDefault="00DF665B" w:rsidP="00DF665B">
            <w:pPr>
              <w:jc w:val="center"/>
            </w:pPr>
            <w:r>
              <w:t>3</w:t>
            </w:r>
          </w:p>
        </w:tc>
      </w:tr>
      <w:tr w:rsidR="00DF665B" w14:paraId="3BDA95C8" w14:textId="77777777" w:rsidTr="00DF665B">
        <w:trPr>
          <w:trHeight w:val="465"/>
        </w:trPr>
        <w:tc>
          <w:tcPr>
            <w:tcW w:w="3223" w:type="dxa"/>
          </w:tcPr>
          <w:p w14:paraId="60DD840F" w14:textId="77777777" w:rsidR="00DF665B" w:rsidRDefault="00DF665B" w:rsidP="00DF665B">
            <w:pPr>
              <w:jc w:val="center"/>
            </w:pPr>
            <w:r>
              <w:t>General Volunteers</w:t>
            </w:r>
          </w:p>
        </w:tc>
        <w:tc>
          <w:tcPr>
            <w:tcW w:w="3019" w:type="dxa"/>
          </w:tcPr>
          <w:p w14:paraId="2D201C80" w14:textId="77777777" w:rsidR="00DF665B" w:rsidRDefault="00DF665B" w:rsidP="00DF665B">
            <w:pPr>
              <w:jc w:val="center"/>
            </w:pPr>
            <w:r>
              <w:t>16</w:t>
            </w:r>
          </w:p>
        </w:tc>
        <w:tc>
          <w:tcPr>
            <w:tcW w:w="2903" w:type="dxa"/>
          </w:tcPr>
          <w:p w14:paraId="43F2274D" w14:textId="77777777" w:rsidR="00DF665B" w:rsidRDefault="00DF665B" w:rsidP="00DF665B">
            <w:pPr>
              <w:jc w:val="center"/>
            </w:pPr>
            <w:r>
              <w:t>16</w:t>
            </w:r>
          </w:p>
        </w:tc>
      </w:tr>
      <w:tr w:rsidR="00DF665B" w14:paraId="17A6D3D4" w14:textId="77777777" w:rsidTr="00DF665B">
        <w:trPr>
          <w:trHeight w:val="449"/>
        </w:trPr>
        <w:tc>
          <w:tcPr>
            <w:tcW w:w="3223" w:type="dxa"/>
          </w:tcPr>
          <w:p w14:paraId="4BB0E735" w14:textId="77777777" w:rsidR="00DF665B" w:rsidRDefault="00DF665B" w:rsidP="00DF665B">
            <w:pPr>
              <w:jc w:val="center"/>
            </w:pPr>
            <w:r>
              <w:t xml:space="preserve">Total Volunteers </w:t>
            </w:r>
          </w:p>
        </w:tc>
        <w:tc>
          <w:tcPr>
            <w:tcW w:w="3019" w:type="dxa"/>
          </w:tcPr>
          <w:p w14:paraId="5CA2B604" w14:textId="77777777" w:rsidR="00DF665B" w:rsidRDefault="00DF665B" w:rsidP="00DF665B">
            <w:pPr>
              <w:jc w:val="center"/>
            </w:pPr>
            <w:r>
              <w:t>70</w:t>
            </w:r>
          </w:p>
        </w:tc>
        <w:tc>
          <w:tcPr>
            <w:tcW w:w="2903" w:type="dxa"/>
          </w:tcPr>
          <w:p w14:paraId="692DA885" w14:textId="77777777" w:rsidR="00DF665B" w:rsidRDefault="00DF665B" w:rsidP="00DF665B">
            <w:pPr>
              <w:jc w:val="center"/>
            </w:pPr>
            <w:r>
              <w:t>60</w:t>
            </w:r>
          </w:p>
        </w:tc>
      </w:tr>
    </w:tbl>
    <w:p w14:paraId="6BCE122F" w14:textId="5B9C88D6" w:rsidR="005B4E28" w:rsidRDefault="005B4E28" w:rsidP="00623B3F"/>
    <w:p w14:paraId="1F3A6C03" w14:textId="1F4E62A5" w:rsidR="005B4E28" w:rsidRDefault="005B4E28" w:rsidP="00623B3F"/>
    <w:p w14:paraId="1D2B0639" w14:textId="77777777" w:rsidR="005B4E28" w:rsidRPr="00623B3F" w:rsidRDefault="005B4E28" w:rsidP="00623B3F"/>
    <w:p w14:paraId="64E8A2E8" w14:textId="4BBE7FD6" w:rsidR="00D71515" w:rsidRDefault="00D71515" w:rsidP="00623B3F">
      <w:pPr>
        <w:rPr>
          <w:sz w:val="36"/>
          <w:szCs w:val="36"/>
        </w:rPr>
      </w:pPr>
    </w:p>
    <w:p w14:paraId="40CDC8EC" w14:textId="77777777" w:rsidR="00DF665B" w:rsidRDefault="005B4E28" w:rsidP="00623B3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</w:p>
    <w:p w14:paraId="2B13502E" w14:textId="77777777" w:rsidR="00DF665B" w:rsidRDefault="00DF665B" w:rsidP="00623B3F">
      <w:pPr>
        <w:rPr>
          <w:sz w:val="36"/>
          <w:szCs w:val="36"/>
        </w:rPr>
      </w:pPr>
    </w:p>
    <w:p w14:paraId="663B219C" w14:textId="37BE73DF" w:rsidR="00D71515" w:rsidRDefault="00DF665B" w:rsidP="00623B3F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</w:p>
    <w:p w14:paraId="7BA20AAB" w14:textId="4F1099F5" w:rsidR="007045B8" w:rsidRDefault="007045B8" w:rsidP="00D71515">
      <w:pPr>
        <w:pStyle w:val="Title"/>
        <w:rPr>
          <w:noProof/>
        </w:rPr>
      </w:pPr>
    </w:p>
    <w:p w14:paraId="2E228296" w14:textId="65C5F68C" w:rsidR="0087605E" w:rsidRPr="000B44E0" w:rsidRDefault="0087605E" w:rsidP="00D71515">
      <w:pPr>
        <w:pStyle w:val="Title"/>
        <w:rPr>
          <w:color w:val="297FD5" w:themeColor="accent3"/>
          <w:sz w:val="56"/>
          <w:szCs w:val="56"/>
        </w:rPr>
      </w:pPr>
    </w:p>
    <w:p w14:paraId="76904581" w14:textId="17C74E3E" w:rsidR="00DE7D3E" w:rsidRPr="00DE7D3E" w:rsidRDefault="00DE7D3E" w:rsidP="00DE7D3E"/>
    <w:p w14:paraId="5411550C" w14:textId="37F893DD" w:rsidR="00DE7D3E" w:rsidRPr="00DE7D3E" w:rsidRDefault="00DE7D3E" w:rsidP="00DE7D3E"/>
    <w:p w14:paraId="1A52A993" w14:textId="207002F0" w:rsidR="00DE7D3E" w:rsidRPr="000B44E0" w:rsidRDefault="00DE7D3E" w:rsidP="00DE7D3E">
      <w:pPr>
        <w:tabs>
          <w:tab w:val="left" w:pos="1308"/>
        </w:tabs>
        <w:rPr>
          <w:color w:val="297FD5" w:themeColor="accent3"/>
          <w:sz w:val="36"/>
          <w:szCs w:val="36"/>
        </w:rPr>
      </w:pPr>
      <w:r w:rsidRPr="000B44E0">
        <w:rPr>
          <w:color w:val="297FD5" w:themeColor="accent3"/>
          <w:sz w:val="144"/>
          <w:szCs w:val="144"/>
        </w:rPr>
        <w:t>90%</w:t>
      </w:r>
    </w:p>
    <w:p w14:paraId="7B547DB3" w14:textId="77777777" w:rsidR="00AB05A6" w:rsidRDefault="00DE7D3E" w:rsidP="00DE7D3E">
      <w:pPr>
        <w:tabs>
          <w:tab w:val="left" w:pos="1308"/>
        </w:tabs>
        <w:rPr>
          <w:b w:val="0"/>
          <w:color w:val="000000" w:themeColor="text1"/>
          <w:sz w:val="36"/>
          <w:szCs w:val="36"/>
        </w:rPr>
      </w:pPr>
      <w:r w:rsidRPr="000B44E0">
        <w:rPr>
          <w:b w:val="0"/>
          <w:color w:val="000000" w:themeColor="text1"/>
          <w:sz w:val="36"/>
          <w:szCs w:val="36"/>
        </w:rPr>
        <w:t>Of the volunteers that signed up through our website attended the event.</w:t>
      </w:r>
      <w:r w:rsidR="00AB05A6">
        <w:rPr>
          <w:b w:val="0"/>
          <w:color w:val="000000" w:themeColor="text1"/>
          <w:sz w:val="36"/>
          <w:szCs w:val="36"/>
        </w:rPr>
        <w:t xml:space="preserve"> </w:t>
      </w:r>
    </w:p>
    <w:p w14:paraId="74C39ACC" w14:textId="5BE1AA70" w:rsidR="00DE7D3E" w:rsidRPr="00DE7D3E" w:rsidRDefault="00AB05A6" w:rsidP="00DE7D3E">
      <w:pPr>
        <w:tabs>
          <w:tab w:val="left" w:pos="1308"/>
        </w:tabs>
      </w:pPr>
      <w:r>
        <w:rPr>
          <w:b w:val="0"/>
          <w:color w:val="000000" w:themeColor="text1"/>
          <w:sz w:val="36"/>
          <w:szCs w:val="36"/>
        </w:rPr>
        <w:t xml:space="preserve">Thank you to all our volunteers’ who gave their time and talent. </w:t>
      </w:r>
      <w:r w:rsidR="00DE7D3E">
        <w:tab/>
      </w:r>
    </w:p>
    <w:sectPr w:rsidR="00DE7D3E" w:rsidRPr="00DE7D3E" w:rsidSect="00DF027C">
      <w:headerReference w:type="default" r:id="rId18"/>
      <w:footerReference w:type="default" r:id="rId19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E995" w14:textId="77777777" w:rsidR="00C02E02" w:rsidRDefault="00C02E02">
      <w:r>
        <w:separator/>
      </w:r>
    </w:p>
    <w:p w14:paraId="7B0ECEEB" w14:textId="77777777" w:rsidR="00C02E02" w:rsidRDefault="00C02E02"/>
  </w:endnote>
  <w:endnote w:type="continuationSeparator" w:id="0">
    <w:p w14:paraId="6266F37F" w14:textId="77777777" w:rsidR="00C02E02" w:rsidRDefault="00C02E02">
      <w:r>
        <w:continuationSeparator/>
      </w:r>
    </w:p>
    <w:p w14:paraId="22982F80" w14:textId="77777777" w:rsidR="00C02E02" w:rsidRDefault="00C02E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B3D9" w14:textId="77777777" w:rsidR="000C2AE6" w:rsidRDefault="000C2AE6" w:rsidP="0012736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3F56D" w14:textId="77777777" w:rsidR="00C02E02" w:rsidRDefault="00C02E02">
      <w:r>
        <w:separator/>
      </w:r>
    </w:p>
    <w:p w14:paraId="63FB3621" w14:textId="77777777" w:rsidR="00C02E02" w:rsidRDefault="00C02E02"/>
  </w:footnote>
  <w:footnote w:type="continuationSeparator" w:id="0">
    <w:p w14:paraId="5947B480" w14:textId="77777777" w:rsidR="00C02E02" w:rsidRDefault="00C02E02">
      <w:r>
        <w:continuationSeparator/>
      </w:r>
    </w:p>
    <w:p w14:paraId="2EE47D33" w14:textId="77777777" w:rsidR="00C02E02" w:rsidRDefault="00C02E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150" w:type="dxa"/>
      <w:tblInd w:w="-1080" w:type="dxa"/>
      <w:tblBorders>
        <w:top w:val="single" w:sz="36" w:space="0" w:color="242852" w:themeColor="text2"/>
        <w:left w:val="single" w:sz="36" w:space="0" w:color="242852" w:themeColor="text2"/>
        <w:bottom w:val="single" w:sz="36" w:space="0" w:color="242852" w:themeColor="text2"/>
        <w:right w:val="single" w:sz="36" w:space="0" w:color="242852" w:themeColor="text2"/>
        <w:insideH w:val="single" w:sz="36" w:space="0" w:color="242852" w:themeColor="text2"/>
        <w:insideV w:val="single" w:sz="36" w:space="0" w:color="242852" w:themeColor="text2"/>
      </w:tblBorders>
      <w:tblLook w:val="0000" w:firstRow="0" w:lastRow="0" w:firstColumn="0" w:lastColumn="0" w:noHBand="0" w:noVBand="0"/>
    </w:tblPr>
    <w:tblGrid>
      <w:gridCol w:w="12150"/>
    </w:tblGrid>
    <w:tr w:rsidR="00FA5BFD" w:rsidRPr="00FA5BFD" w14:paraId="18E290D0" w14:textId="77777777" w:rsidTr="00FC4870">
      <w:trPr>
        <w:trHeight w:val="1800"/>
      </w:trPr>
      <w:tc>
        <w:tcPr>
          <w:tcW w:w="12150" w:type="dxa"/>
          <w:tcBorders>
            <w:top w:val="nil"/>
            <w:left w:val="nil"/>
            <w:bottom w:val="single" w:sz="36" w:space="0" w:color="297FD5" w:themeColor="accent3"/>
            <w:right w:val="nil"/>
          </w:tcBorders>
        </w:tcPr>
        <w:p w14:paraId="6C2314D1" w14:textId="694BCA0A" w:rsidR="000C2AE6" w:rsidRPr="00FA5BFD" w:rsidRDefault="00C63AA5">
          <w:pPr>
            <w:pStyle w:val="Header"/>
            <w:rPr>
              <w:color w:val="0E57C4" w:themeColor="background2" w:themeShade="80"/>
            </w:rPr>
          </w:pPr>
          <w:r>
            <w:rPr>
              <w:noProof/>
              <w:color w:val="ACCBF9" w:themeColor="background2"/>
            </w:rPr>
            <w:drawing>
              <wp:anchor distT="0" distB="0" distL="114300" distR="114300" simplePos="0" relativeHeight="251658240" behindDoc="0" locked="0" layoutInCell="1" allowOverlap="1" wp14:anchorId="1B92BF4C" wp14:editId="1F1AAF86">
                <wp:simplePos x="0" y="0"/>
                <wp:positionH relativeFrom="column">
                  <wp:posOffset>304800</wp:posOffset>
                </wp:positionH>
                <wp:positionV relativeFrom="paragraph">
                  <wp:posOffset>30480</wp:posOffset>
                </wp:positionV>
                <wp:extent cx="6446520" cy="891540"/>
                <wp:effectExtent l="0" t="0" r="0" b="3810"/>
                <wp:wrapSquare wrapText="bothSides"/>
                <wp:docPr id="1" name="Picture 1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6520" cy="891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6DA2AD8" w14:textId="41020814" w:rsidR="000C2AE6" w:rsidRDefault="000C2AE6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44F7F"/>
    <w:multiLevelType w:val="hybridMultilevel"/>
    <w:tmpl w:val="21924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64902"/>
    <w:multiLevelType w:val="hybridMultilevel"/>
    <w:tmpl w:val="105CE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408701">
    <w:abstractNumId w:val="1"/>
  </w:num>
  <w:num w:numId="2" w16cid:durableId="323167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51CE5"/>
    <w:rsid w:val="00015ED9"/>
    <w:rsid w:val="0002482E"/>
    <w:rsid w:val="00033F12"/>
    <w:rsid w:val="00035985"/>
    <w:rsid w:val="000428DF"/>
    <w:rsid w:val="0004517E"/>
    <w:rsid w:val="000469E6"/>
    <w:rsid w:val="0004719B"/>
    <w:rsid w:val="00050324"/>
    <w:rsid w:val="00051706"/>
    <w:rsid w:val="0005237C"/>
    <w:rsid w:val="00054152"/>
    <w:rsid w:val="00057CA3"/>
    <w:rsid w:val="000623DE"/>
    <w:rsid w:val="00065927"/>
    <w:rsid w:val="000679FE"/>
    <w:rsid w:val="000810CC"/>
    <w:rsid w:val="000833C6"/>
    <w:rsid w:val="000929EF"/>
    <w:rsid w:val="0009795B"/>
    <w:rsid w:val="000A0150"/>
    <w:rsid w:val="000A3C24"/>
    <w:rsid w:val="000B44E0"/>
    <w:rsid w:val="000C2AE6"/>
    <w:rsid w:val="000C5B7C"/>
    <w:rsid w:val="000D1972"/>
    <w:rsid w:val="000D4718"/>
    <w:rsid w:val="000D4BFD"/>
    <w:rsid w:val="000E2F9B"/>
    <w:rsid w:val="000E63C9"/>
    <w:rsid w:val="000E6659"/>
    <w:rsid w:val="000F3186"/>
    <w:rsid w:val="00100340"/>
    <w:rsid w:val="00115327"/>
    <w:rsid w:val="00127366"/>
    <w:rsid w:val="00130E9D"/>
    <w:rsid w:val="00136111"/>
    <w:rsid w:val="001453CB"/>
    <w:rsid w:val="00150A6D"/>
    <w:rsid w:val="001619ED"/>
    <w:rsid w:val="001700E5"/>
    <w:rsid w:val="0017057A"/>
    <w:rsid w:val="001716B4"/>
    <w:rsid w:val="00173250"/>
    <w:rsid w:val="001807FE"/>
    <w:rsid w:val="00180E01"/>
    <w:rsid w:val="00185B35"/>
    <w:rsid w:val="001864CE"/>
    <w:rsid w:val="001943C3"/>
    <w:rsid w:val="001A41E8"/>
    <w:rsid w:val="001A5BC9"/>
    <w:rsid w:val="001A6510"/>
    <w:rsid w:val="001A6654"/>
    <w:rsid w:val="001B0115"/>
    <w:rsid w:val="001B09D8"/>
    <w:rsid w:val="001B2265"/>
    <w:rsid w:val="001B38D6"/>
    <w:rsid w:val="001B7725"/>
    <w:rsid w:val="001B7F0B"/>
    <w:rsid w:val="001C208F"/>
    <w:rsid w:val="001C4F88"/>
    <w:rsid w:val="001F12C1"/>
    <w:rsid w:val="001F22E5"/>
    <w:rsid w:val="001F2BC8"/>
    <w:rsid w:val="001F5F6B"/>
    <w:rsid w:val="0020235A"/>
    <w:rsid w:val="00203B23"/>
    <w:rsid w:val="00206581"/>
    <w:rsid w:val="00216437"/>
    <w:rsid w:val="00222278"/>
    <w:rsid w:val="00227B98"/>
    <w:rsid w:val="00234262"/>
    <w:rsid w:val="00243EBC"/>
    <w:rsid w:val="00246381"/>
    <w:rsid w:val="00246A35"/>
    <w:rsid w:val="0024748C"/>
    <w:rsid w:val="00247DE2"/>
    <w:rsid w:val="002668ED"/>
    <w:rsid w:val="00273CB4"/>
    <w:rsid w:val="00280D73"/>
    <w:rsid w:val="00282A95"/>
    <w:rsid w:val="00284348"/>
    <w:rsid w:val="002849B0"/>
    <w:rsid w:val="0029413A"/>
    <w:rsid w:val="00296901"/>
    <w:rsid w:val="002A0F0F"/>
    <w:rsid w:val="002A586E"/>
    <w:rsid w:val="002A6A0D"/>
    <w:rsid w:val="002A6C58"/>
    <w:rsid w:val="002C252B"/>
    <w:rsid w:val="002C4E57"/>
    <w:rsid w:val="002C5D11"/>
    <w:rsid w:val="002C6D45"/>
    <w:rsid w:val="002D2880"/>
    <w:rsid w:val="002E1347"/>
    <w:rsid w:val="002E78D6"/>
    <w:rsid w:val="002F3450"/>
    <w:rsid w:val="002F51F5"/>
    <w:rsid w:val="00312137"/>
    <w:rsid w:val="00316456"/>
    <w:rsid w:val="003222F5"/>
    <w:rsid w:val="00330359"/>
    <w:rsid w:val="00334F84"/>
    <w:rsid w:val="00336B60"/>
    <w:rsid w:val="0033762F"/>
    <w:rsid w:val="00346DE2"/>
    <w:rsid w:val="00352B82"/>
    <w:rsid w:val="00354B31"/>
    <w:rsid w:val="00357054"/>
    <w:rsid w:val="00357CBA"/>
    <w:rsid w:val="00366C7E"/>
    <w:rsid w:val="00367224"/>
    <w:rsid w:val="003710D9"/>
    <w:rsid w:val="00371F7B"/>
    <w:rsid w:val="00384EA3"/>
    <w:rsid w:val="0038603E"/>
    <w:rsid w:val="003A2A34"/>
    <w:rsid w:val="003A39A1"/>
    <w:rsid w:val="003A4887"/>
    <w:rsid w:val="003C2191"/>
    <w:rsid w:val="003C39FB"/>
    <w:rsid w:val="003D3863"/>
    <w:rsid w:val="003F0DC9"/>
    <w:rsid w:val="003F5234"/>
    <w:rsid w:val="003F643E"/>
    <w:rsid w:val="004110DE"/>
    <w:rsid w:val="00411B1D"/>
    <w:rsid w:val="00413CA4"/>
    <w:rsid w:val="00416C87"/>
    <w:rsid w:val="004174AE"/>
    <w:rsid w:val="004202A7"/>
    <w:rsid w:val="00420BC7"/>
    <w:rsid w:val="0042229E"/>
    <w:rsid w:val="0042283E"/>
    <w:rsid w:val="00425511"/>
    <w:rsid w:val="004256BF"/>
    <w:rsid w:val="00436614"/>
    <w:rsid w:val="0044085A"/>
    <w:rsid w:val="00443F12"/>
    <w:rsid w:val="004447DE"/>
    <w:rsid w:val="00452AE0"/>
    <w:rsid w:val="0046176D"/>
    <w:rsid w:val="00463B13"/>
    <w:rsid w:val="00464B18"/>
    <w:rsid w:val="00466FDB"/>
    <w:rsid w:val="004670E7"/>
    <w:rsid w:val="00470A42"/>
    <w:rsid w:val="00473EBD"/>
    <w:rsid w:val="00475686"/>
    <w:rsid w:val="00475BC8"/>
    <w:rsid w:val="00483C00"/>
    <w:rsid w:val="00492397"/>
    <w:rsid w:val="004A4362"/>
    <w:rsid w:val="004B21A5"/>
    <w:rsid w:val="004B3AD2"/>
    <w:rsid w:val="004B4EEA"/>
    <w:rsid w:val="004B5C4B"/>
    <w:rsid w:val="004D3439"/>
    <w:rsid w:val="004E01EA"/>
    <w:rsid w:val="004E3DED"/>
    <w:rsid w:val="004F2C3F"/>
    <w:rsid w:val="004F3AF6"/>
    <w:rsid w:val="004F6551"/>
    <w:rsid w:val="005037F0"/>
    <w:rsid w:val="00516392"/>
    <w:rsid w:val="00516A86"/>
    <w:rsid w:val="0052077C"/>
    <w:rsid w:val="0052297A"/>
    <w:rsid w:val="00524A40"/>
    <w:rsid w:val="005275F6"/>
    <w:rsid w:val="00547523"/>
    <w:rsid w:val="00547931"/>
    <w:rsid w:val="00552F5E"/>
    <w:rsid w:val="00553F4D"/>
    <w:rsid w:val="005663B8"/>
    <w:rsid w:val="0057175F"/>
    <w:rsid w:val="00572102"/>
    <w:rsid w:val="005738DD"/>
    <w:rsid w:val="00583144"/>
    <w:rsid w:val="00584328"/>
    <w:rsid w:val="00586E5D"/>
    <w:rsid w:val="0059006F"/>
    <w:rsid w:val="005A29FA"/>
    <w:rsid w:val="005B26E5"/>
    <w:rsid w:val="005B4E28"/>
    <w:rsid w:val="005B5799"/>
    <w:rsid w:val="005C7A34"/>
    <w:rsid w:val="005D582D"/>
    <w:rsid w:val="005F1BB0"/>
    <w:rsid w:val="005F4A99"/>
    <w:rsid w:val="005F56B5"/>
    <w:rsid w:val="005F73A1"/>
    <w:rsid w:val="00615054"/>
    <w:rsid w:val="00620329"/>
    <w:rsid w:val="00623B3F"/>
    <w:rsid w:val="006331C5"/>
    <w:rsid w:val="0063394C"/>
    <w:rsid w:val="00635F52"/>
    <w:rsid w:val="00651CF1"/>
    <w:rsid w:val="00656C4D"/>
    <w:rsid w:val="00682B0F"/>
    <w:rsid w:val="00686E2E"/>
    <w:rsid w:val="00694713"/>
    <w:rsid w:val="00695807"/>
    <w:rsid w:val="006965D6"/>
    <w:rsid w:val="006A0DF1"/>
    <w:rsid w:val="006A29A0"/>
    <w:rsid w:val="006A4119"/>
    <w:rsid w:val="006B1044"/>
    <w:rsid w:val="006B1857"/>
    <w:rsid w:val="006B1A2C"/>
    <w:rsid w:val="006C1CD3"/>
    <w:rsid w:val="006C6BB5"/>
    <w:rsid w:val="006D0DE8"/>
    <w:rsid w:val="006D24DF"/>
    <w:rsid w:val="006D50F5"/>
    <w:rsid w:val="006E2212"/>
    <w:rsid w:val="006E5716"/>
    <w:rsid w:val="006F04BE"/>
    <w:rsid w:val="006F1C51"/>
    <w:rsid w:val="007045B8"/>
    <w:rsid w:val="007053CC"/>
    <w:rsid w:val="00706008"/>
    <w:rsid w:val="00707A12"/>
    <w:rsid w:val="007173F7"/>
    <w:rsid w:val="007302B3"/>
    <w:rsid w:val="00730733"/>
    <w:rsid w:val="00730BE2"/>
    <w:rsid w:val="00730E3A"/>
    <w:rsid w:val="00736AAF"/>
    <w:rsid w:val="00756C32"/>
    <w:rsid w:val="00756CCF"/>
    <w:rsid w:val="00765B2A"/>
    <w:rsid w:val="00766F5D"/>
    <w:rsid w:val="00773327"/>
    <w:rsid w:val="0077471D"/>
    <w:rsid w:val="00781812"/>
    <w:rsid w:val="00783A34"/>
    <w:rsid w:val="00785430"/>
    <w:rsid w:val="00792A7F"/>
    <w:rsid w:val="00792BF8"/>
    <w:rsid w:val="00792C40"/>
    <w:rsid w:val="007A0140"/>
    <w:rsid w:val="007A0FF4"/>
    <w:rsid w:val="007B0D41"/>
    <w:rsid w:val="007B6B2B"/>
    <w:rsid w:val="007B6E6A"/>
    <w:rsid w:val="007C6B52"/>
    <w:rsid w:val="007D16C5"/>
    <w:rsid w:val="007D5E06"/>
    <w:rsid w:val="007F2E75"/>
    <w:rsid w:val="007F4981"/>
    <w:rsid w:val="0080018E"/>
    <w:rsid w:val="008032F4"/>
    <w:rsid w:val="008145DA"/>
    <w:rsid w:val="008148BC"/>
    <w:rsid w:val="008153A3"/>
    <w:rsid w:val="008319F0"/>
    <w:rsid w:val="00841B1C"/>
    <w:rsid w:val="00852ED1"/>
    <w:rsid w:val="00862FE4"/>
    <w:rsid w:val="0086389A"/>
    <w:rsid w:val="0086398B"/>
    <w:rsid w:val="008669F4"/>
    <w:rsid w:val="00873B8C"/>
    <w:rsid w:val="0087605E"/>
    <w:rsid w:val="0087750A"/>
    <w:rsid w:val="00880471"/>
    <w:rsid w:val="00884AFB"/>
    <w:rsid w:val="00890F57"/>
    <w:rsid w:val="008B1FEE"/>
    <w:rsid w:val="008B5AC7"/>
    <w:rsid w:val="008B71F0"/>
    <w:rsid w:val="008B7BF7"/>
    <w:rsid w:val="008C5A1A"/>
    <w:rsid w:val="008C76D1"/>
    <w:rsid w:val="008D276B"/>
    <w:rsid w:val="008D3859"/>
    <w:rsid w:val="008F295D"/>
    <w:rsid w:val="00903C32"/>
    <w:rsid w:val="00904DE8"/>
    <w:rsid w:val="00916B16"/>
    <w:rsid w:val="009173B9"/>
    <w:rsid w:val="00927EE7"/>
    <w:rsid w:val="00932B2C"/>
    <w:rsid w:val="0093335D"/>
    <w:rsid w:val="0093613E"/>
    <w:rsid w:val="009368A5"/>
    <w:rsid w:val="00937632"/>
    <w:rsid w:val="00943026"/>
    <w:rsid w:val="00964268"/>
    <w:rsid w:val="0096472B"/>
    <w:rsid w:val="00966B81"/>
    <w:rsid w:val="0096795E"/>
    <w:rsid w:val="00970B68"/>
    <w:rsid w:val="00977DBE"/>
    <w:rsid w:val="00991B42"/>
    <w:rsid w:val="00992961"/>
    <w:rsid w:val="009A2832"/>
    <w:rsid w:val="009A3CE5"/>
    <w:rsid w:val="009A600A"/>
    <w:rsid w:val="009A6F6A"/>
    <w:rsid w:val="009B5470"/>
    <w:rsid w:val="009C7566"/>
    <w:rsid w:val="009C7720"/>
    <w:rsid w:val="009E2FCB"/>
    <w:rsid w:val="009E52E7"/>
    <w:rsid w:val="009E70F7"/>
    <w:rsid w:val="009F4619"/>
    <w:rsid w:val="00A0195D"/>
    <w:rsid w:val="00A03B5A"/>
    <w:rsid w:val="00A23AFA"/>
    <w:rsid w:val="00A31B3E"/>
    <w:rsid w:val="00A3375C"/>
    <w:rsid w:val="00A356C4"/>
    <w:rsid w:val="00A44306"/>
    <w:rsid w:val="00A445F2"/>
    <w:rsid w:val="00A51CE5"/>
    <w:rsid w:val="00A532F3"/>
    <w:rsid w:val="00A57A5F"/>
    <w:rsid w:val="00A678FE"/>
    <w:rsid w:val="00A8489E"/>
    <w:rsid w:val="00A84CC4"/>
    <w:rsid w:val="00A86666"/>
    <w:rsid w:val="00A91528"/>
    <w:rsid w:val="00A937F8"/>
    <w:rsid w:val="00AA6B38"/>
    <w:rsid w:val="00AB05A6"/>
    <w:rsid w:val="00AB4148"/>
    <w:rsid w:val="00AB72C6"/>
    <w:rsid w:val="00AC29F3"/>
    <w:rsid w:val="00AC3BF2"/>
    <w:rsid w:val="00AC403E"/>
    <w:rsid w:val="00AC766F"/>
    <w:rsid w:val="00AD2579"/>
    <w:rsid w:val="00AD2C26"/>
    <w:rsid w:val="00AE10F5"/>
    <w:rsid w:val="00AE57E4"/>
    <w:rsid w:val="00AF5FF0"/>
    <w:rsid w:val="00B01ACA"/>
    <w:rsid w:val="00B11474"/>
    <w:rsid w:val="00B1355C"/>
    <w:rsid w:val="00B165FC"/>
    <w:rsid w:val="00B17D4D"/>
    <w:rsid w:val="00B21CA6"/>
    <w:rsid w:val="00B22289"/>
    <w:rsid w:val="00B227FB"/>
    <w:rsid w:val="00B231E5"/>
    <w:rsid w:val="00B2444C"/>
    <w:rsid w:val="00B31337"/>
    <w:rsid w:val="00B44ECD"/>
    <w:rsid w:val="00B519CA"/>
    <w:rsid w:val="00B52F15"/>
    <w:rsid w:val="00B6429D"/>
    <w:rsid w:val="00B66610"/>
    <w:rsid w:val="00B90702"/>
    <w:rsid w:val="00B93545"/>
    <w:rsid w:val="00BB0012"/>
    <w:rsid w:val="00BB3B57"/>
    <w:rsid w:val="00BC30FC"/>
    <w:rsid w:val="00BC3BDA"/>
    <w:rsid w:val="00BD1D3F"/>
    <w:rsid w:val="00BE0BD4"/>
    <w:rsid w:val="00BE3BBC"/>
    <w:rsid w:val="00BF1007"/>
    <w:rsid w:val="00BF1652"/>
    <w:rsid w:val="00C02B87"/>
    <w:rsid w:val="00C02E02"/>
    <w:rsid w:val="00C069D8"/>
    <w:rsid w:val="00C129C8"/>
    <w:rsid w:val="00C22D2C"/>
    <w:rsid w:val="00C2439F"/>
    <w:rsid w:val="00C33B40"/>
    <w:rsid w:val="00C3624E"/>
    <w:rsid w:val="00C36382"/>
    <w:rsid w:val="00C36433"/>
    <w:rsid w:val="00C407E1"/>
    <w:rsid w:val="00C4086D"/>
    <w:rsid w:val="00C467F2"/>
    <w:rsid w:val="00C46CDA"/>
    <w:rsid w:val="00C57B42"/>
    <w:rsid w:val="00C63973"/>
    <w:rsid w:val="00C63AA5"/>
    <w:rsid w:val="00C63D60"/>
    <w:rsid w:val="00C74002"/>
    <w:rsid w:val="00C75761"/>
    <w:rsid w:val="00C81612"/>
    <w:rsid w:val="00C839B9"/>
    <w:rsid w:val="00C87D20"/>
    <w:rsid w:val="00C95321"/>
    <w:rsid w:val="00CA1896"/>
    <w:rsid w:val="00CB51B6"/>
    <w:rsid w:val="00CB5B28"/>
    <w:rsid w:val="00CB7BBE"/>
    <w:rsid w:val="00CD127A"/>
    <w:rsid w:val="00CE4750"/>
    <w:rsid w:val="00CF5371"/>
    <w:rsid w:val="00D00712"/>
    <w:rsid w:val="00D029B6"/>
    <w:rsid w:val="00D0323A"/>
    <w:rsid w:val="00D0559F"/>
    <w:rsid w:val="00D077E9"/>
    <w:rsid w:val="00D42028"/>
    <w:rsid w:val="00D42CB7"/>
    <w:rsid w:val="00D50D61"/>
    <w:rsid w:val="00D5413D"/>
    <w:rsid w:val="00D54232"/>
    <w:rsid w:val="00D55F4A"/>
    <w:rsid w:val="00D570A9"/>
    <w:rsid w:val="00D70D02"/>
    <w:rsid w:val="00D71515"/>
    <w:rsid w:val="00D770C7"/>
    <w:rsid w:val="00D86945"/>
    <w:rsid w:val="00D90290"/>
    <w:rsid w:val="00D910B7"/>
    <w:rsid w:val="00DB4375"/>
    <w:rsid w:val="00DD152F"/>
    <w:rsid w:val="00DE213F"/>
    <w:rsid w:val="00DE414B"/>
    <w:rsid w:val="00DE7D3E"/>
    <w:rsid w:val="00DF027C"/>
    <w:rsid w:val="00DF665B"/>
    <w:rsid w:val="00E00A32"/>
    <w:rsid w:val="00E07811"/>
    <w:rsid w:val="00E10565"/>
    <w:rsid w:val="00E22ACD"/>
    <w:rsid w:val="00E2611C"/>
    <w:rsid w:val="00E34737"/>
    <w:rsid w:val="00E46C55"/>
    <w:rsid w:val="00E57FA1"/>
    <w:rsid w:val="00E620B0"/>
    <w:rsid w:val="00E70E16"/>
    <w:rsid w:val="00E74422"/>
    <w:rsid w:val="00E81B40"/>
    <w:rsid w:val="00E86A05"/>
    <w:rsid w:val="00E901C8"/>
    <w:rsid w:val="00E904DE"/>
    <w:rsid w:val="00EA1CE3"/>
    <w:rsid w:val="00EA4162"/>
    <w:rsid w:val="00EA62CB"/>
    <w:rsid w:val="00EA6D21"/>
    <w:rsid w:val="00EB039D"/>
    <w:rsid w:val="00EB2672"/>
    <w:rsid w:val="00EB3661"/>
    <w:rsid w:val="00ED202D"/>
    <w:rsid w:val="00EE64DC"/>
    <w:rsid w:val="00EF20F4"/>
    <w:rsid w:val="00EF555B"/>
    <w:rsid w:val="00F027BB"/>
    <w:rsid w:val="00F11DCF"/>
    <w:rsid w:val="00F12DC3"/>
    <w:rsid w:val="00F162EA"/>
    <w:rsid w:val="00F20E1F"/>
    <w:rsid w:val="00F24022"/>
    <w:rsid w:val="00F2455C"/>
    <w:rsid w:val="00F52D27"/>
    <w:rsid w:val="00F6353D"/>
    <w:rsid w:val="00F71FB3"/>
    <w:rsid w:val="00F81414"/>
    <w:rsid w:val="00F83527"/>
    <w:rsid w:val="00F84D5C"/>
    <w:rsid w:val="00F90F5E"/>
    <w:rsid w:val="00FA2B0E"/>
    <w:rsid w:val="00FA5BFD"/>
    <w:rsid w:val="00FB73FC"/>
    <w:rsid w:val="00FC125E"/>
    <w:rsid w:val="00FC4870"/>
    <w:rsid w:val="00FC5A2B"/>
    <w:rsid w:val="00FC76BB"/>
    <w:rsid w:val="00FC7E03"/>
    <w:rsid w:val="00FD2384"/>
    <w:rsid w:val="00FD583F"/>
    <w:rsid w:val="00FD5B87"/>
    <w:rsid w:val="00FD7488"/>
    <w:rsid w:val="00FE7831"/>
    <w:rsid w:val="00FF16B4"/>
    <w:rsid w:val="00FF295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7FBCEFDE"/>
  <w15:docId w15:val="{F5A383E7-4A41-40E0-92E8-87C323D5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515"/>
    <w:pPr>
      <w:spacing w:after="0"/>
    </w:pPr>
    <w:rPr>
      <w:rFonts w:eastAsiaTheme="minorEastAsia"/>
      <w:b/>
      <w:color w:val="242852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1B1D3D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242852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242852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1B1D3D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242852" w:themeColor="text2"/>
      <w:sz w:val="36"/>
      <w:szCs w:val="26"/>
    </w:rPr>
  </w:style>
  <w:style w:type="table" w:styleId="TableGrid">
    <w:name w:val="Table Grid"/>
    <w:basedOn w:val="TableNormal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242852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242852" w:themeColor="text2"/>
      <w:sz w:val="28"/>
      <w:szCs w:val="22"/>
    </w:rPr>
  </w:style>
  <w:style w:type="table" w:styleId="ListTable1Light-Accent6">
    <w:name w:val="List Table 1 Light Accent 6"/>
    <w:basedOn w:val="TableNormal"/>
    <w:uiPriority w:val="46"/>
    <w:rsid w:val="006203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paragraph" w:styleId="ListParagraph">
    <w:name w:val="List Paragraph"/>
    <w:basedOn w:val="Normal"/>
    <w:uiPriority w:val="34"/>
    <w:unhideWhenUsed/>
    <w:qFormat/>
    <w:rsid w:val="001943C3"/>
    <w:pPr>
      <w:ind w:left="720"/>
      <w:contextualSpacing/>
    </w:pPr>
  </w:style>
  <w:style w:type="table" w:styleId="PlainTable2">
    <w:name w:val="Plain Table 2"/>
    <w:basedOn w:val="TableNormal"/>
    <w:uiPriority w:val="42"/>
    <w:rsid w:val="00FC125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FC12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FC12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4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>Jenni Ferguson Data Analyst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9F0F18-B09F-4E54-8520-30A7A37B0A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1AE882-A66E-4657-B467-84CC9547A84A}"/>
</file>

<file path=customXml/itemProps4.xml><?xml version="1.0" encoding="utf-8"?>
<ds:datastoreItem xmlns:ds="http://schemas.openxmlformats.org/officeDocument/2006/customXml" ds:itemID="{E920E865-520B-4FE2-BAEE-D7A59AEA0CB5}"/>
</file>

<file path=customXml/itemProps5.xml><?xml version="1.0" encoding="utf-8"?>
<ds:datastoreItem xmlns:ds="http://schemas.openxmlformats.org/officeDocument/2006/customXml" ds:itemID="{262AB7D7-C760-46A2-B02A-0E33F403853A}"/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19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Ferguson</dc:creator>
  <cp:keywords/>
  <dc:description/>
  <cp:lastModifiedBy>Jane Spektor</cp:lastModifiedBy>
  <cp:revision>3</cp:revision>
  <cp:lastPrinted>2020-01-21T00:08:00Z</cp:lastPrinted>
  <dcterms:created xsi:type="dcterms:W3CDTF">2022-05-25T22:46:00Z</dcterms:created>
  <dcterms:modified xsi:type="dcterms:W3CDTF">2022-05-25T22:52:00Z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0x0101004E6F60429E38DB429109F83451FA5949</vt:lpwstr>
  </property>
</Properties>
</file>